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A7191D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E2AE66" wp14:editId="3C494DCE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51FD1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79923A3D" w14:textId="518C42FF" w:rsidR="00636581" w:rsidRPr="00FA7809" w:rsidRDefault="00FA7809" w:rsidP="00FA7809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A780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CST-L3 Case Study Presentation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2AE6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02B51FD1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79923A3D" w14:textId="518C42FF" w:rsidR="00636581" w:rsidRPr="00FA7809" w:rsidRDefault="00FA7809" w:rsidP="00FA7809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FA780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CST-L3 Case Study Presentation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7B3EFB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7C2C0E07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412323A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3E91D9D6" w14:textId="22BC74FE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Client details (gender, age. Do not use the individual</w:t>
      </w:r>
      <w:r w:rsidR="007D2FB7">
        <w:rPr>
          <w:rFonts w:asciiTheme="minorHAnsi" w:hAnsiTheme="minorHAnsi" w:cstheme="minorHAnsi"/>
          <w:color w:val="3B3838" w:themeColor="background2" w:themeShade="40"/>
        </w:rPr>
        <w:t>’</w:t>
      </w:r>
      <w:r w:rsidRPr="00FA7809">
        <w:rPr>
          <w:rFonts w:asciiTheme="minorHAnsi" w:hAnsiTheme="minorHAnsi" w:cstheme="minorHAnsi"/>
          <w:color w:val="3B3838" w:themeColor="background2" w:themeShade="40"/>
        </w:rPr>
        <w:t>s name but rather an anonymiser – code letter, initials etc.).</w:t>
      </w:r>
    </w:p>
    <w:p w14:paraId="7C5ECA2B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5B7ED53F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BC7B50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778403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Why the client has come to you for counselling.</w:t>
      </w:r>
    </w:p>
    <w:p w14:paraId="4B43FE5B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A81BF61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E97A94E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B46F09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What the client would like to achieve from counselling.</w:t>
      </w:r>
    </w:p>
    <w:p w14:paraId="3B890090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1E76C2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62C0354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188A973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 work ethically and safely?</w:t>
      </w:r>
    </w:p>
    <w:p w14:paraId="42D9650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905F651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4C7586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4E97D64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 work with the stages of the counselling relationship?</w:t>
      </w:r>
    </w:p>
    <w:p w14:paraId="3204B16C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9173C38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B6E353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DFB7497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Outline what happened in the counselling sessions.</w:t>
      </w:r>
    </w:p>
    <w:p w14:paraId="52B48BE3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36764CB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092BE13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892C254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 work with difference and diversity?</w:t>
      </w:r>
    </w:p>
    <w:p w14:paraId="3136122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262D236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427210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0C2A16D5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did your self-awareness inform the counselling work?</w:t>
      </w:r>
    </w:p>
    <w:p w14:paraId="45BAB056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60BAD9C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90FEF66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35FD898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How does your counselling theory help you understand this client?</w:t>
      </w:r>
    </w:p>
    <w:p w14:paraId="6F05366D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3605F36D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D5871F2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6518001E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What issues do you need to bring to group training supervision?</w:t>
      </w:r>
    </w:p>
    <w:p w14:paraId="64C9695F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1DDC3FA0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258195FF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7642C4D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  <w:r w:rsidRPr="00FA7809">
        <w:rPr>
          <w:rFonts w:asciiTheme="minorHAnsi" w:hAnsiTheme="minorHAnsi" w:cstheme="minorHAnsi"/>
          <w:color w:val="3B3838" w:themeColor="background2" w:themeShade="40"/>
        </w:rPr>
        <w:t>What have you learnt from this experience?</w:t>
      </w:r>
    </w:p>
    <w:p w14:paraId="59048FEA" w14:textId="77777777" w:rsidR="00FA7809" w:rsidRPr="00FA7809" w:rsidRDefault="00FA7809" w:rsidP="00FA7809">
      <w:pPr>
        <w:rPr>
          <w:rFonts w:asciiTheme="minorHAnsi" w:hAnsiTheme="minorHAnsi" w:cstheme="minorHAnsi"/>
          <w:color w:val="3B3838" w:themeColor="background2" w:themeShade="40"/>
        </w:rPr>
      </w:pPr>
    </w:p>
    <w:p w14:paraId="7C1B4994" w14:textId="77777777" w:rsidR="00C92FC2" w:rsidRPr="00967F2B" w:rsidRDefault="00C92F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92FC2" w:rsidRPr="00967F2B" w:rsidSect="00F36BC5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550FC6" w14:textId="77777777" w:rsidR="0038425B" w:rsidRDefault="0038425B">
      <w:r>
        <w:separator/>
      </w:r>
    </w:p>
    <w:p w14:paraId="5F4B055B" w14:textId="77777777" w:rsidR="0038425B" w:rsidRDefault="0038425B"/>
    <w:p w14:paraId="5C195983" w14:textId="77777777" w:rsidR="0038425B" w:rsidRDefault="0038425B"/>
  </w:endnote>
  <w:endnote w:type="continuationSeparator" w:id="0">
    <w:p w14:paraId="3571A183" w14:textId="77777777" w:rsidR="0038425B" w:rsidRDefault="0038425B">
      <w:r>
        <w:continuationSeparator/>
      </w:r>
    </w:p>
    <w:p w14:paraId="634E0085" w14:textId="77777777" w:rsidR="0038425B" w:rsidRDefault="0038425B"/>
    <w:p w14:paraId="4276D7AA" w14:textId="77777777" w:rsidR="0038425B" w:rsidRDefault="003842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71FBE21A-E7AC-42F7-856A-5260F0D6A3D6}"/>
    <w:embedBold r:id="rId2" w:fontKey="{DEF04005-F577-4286-B299-1F89FDF76F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63B5929D-349F-4884-9823-AEB34B8F35C2}"/>
    <w:embedBold r:id="rId4" w:fontKey="{42D908E5-788C-43EC-8562-B44D088E2EA9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2643EC13-BF18-4A4B-AAAD-B558026019E6}"/>
    <w:embedBold r:id="rId6" w:fontKey="{26473000-1C3F-4FDE-A6D9-164CF4F7B4F4}"/>
    <w:embedBoldItalic r:id="rId7" w:fontKey="{9281EC59-6C31-4446-94E9-F3BBB77BD5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B5AF5BDD-4FFE-4EF8-AF6B-EB9C1755A4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B3E8FC4-1D1F-4E14-913F-2D639D47B670}"/>
  </w:font>
  <w:font w:name="Rooney Regular">
    <w:altName w:val="Calibri"/>
    <w:panose1 w:val="00000000000000000000"/>
    <w:charset w:val="00"/>
    <w:family w:val="swiss"/>
    <w:notTrueType/>
    <w:pitch w:val="variable"/>
    <w:sig w:usb0="A00000EF" w:usb1="5000204B" w:usb2="00000000" w:usb3="00000000" w:csb0="0000009B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0" w:fontKey="{F05743D4-DC51-4EC1-B151-414463A3A4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4DF53675-FCD9-4CC5-B2C3-A668C15D912B}"/>
    <w:embedBold r:id="rId12" w:fontKey="{337375F8-647D-4DDA-9955-E95C599C00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789397DB-D5B5-40CF-AE9A-EB8925A105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2582C620" w14:textId="77777777" w:rsidTr="00E6148A">
      <w:tc>
        <w:tcPr>
          <w:tcW w:w="720" w:type="dxa"/>
          <w:shd w:val="clear" w:color="auto" w:fill="auto"/>
          <w:vAlign w:val="center"/>
        </w:tcPr>
        <w:p w14:paraId="55209EF5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5F7EFB7D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24F779B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4E40E5EB" w14:textId="7F9C003B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7CC1E9BB" wp14:editId="3630A19F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  <w:p w14:paraId="2AC14F2D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D076B" w14:textId="77777777" w:rsidR="0038425B" w:rsidRDefault="0038425B" w:rsidP="009052EC">
      <w:pPr>
        <w:pBdr>
          <w:bottom w:val="single" w:sz="6" w:space="1" w:color="auto"/>
        </w:pBdr>
      </w:pPr>
    </w:p>
    <w:p w14:paraId="70627D71" w14:textId="77777777" w:rsidR="0038425B" w:rsidRPr="009052EC" w:rsidRDefault="0038425B" w:rsidP="009052EC"/>
  </w:footnote>
  <w:footnote w:type="continuationSeparator" w:id="0">
    <w:p w14:paraId="1CA8EBD0" w14:textId="77777777" w:rsidR="0038425B" w:rsidRDefault="0038425B">
      <w:r>
        <w:continuationSeparator/>
      </w:r>
    </w:p>
    <w:p w14:paraId="176B5ABD" w14:textId="77777777" w:rsidR="0038425B" w:rsidRDefault="0038425B"/>
    <w:p w14:paraId="0C84C5C7" w14:textId="77777777" w:rsidR="0038425B" w:rsidRDefault="0038425B"/>
  </w:footnote>
  <w:footnote w:type="continuationNotice" w:id="1">
    <w:p w14:paraId="1D273F75" w14:textId="77777777" w:rsidR="0038425B" w:rsidRDefault="0038425B"/>
    <w:p w14:paraId="05BA3131" w14:textId="77777777" w:rsidR="0038425B" w:rsidRDefault="0038425B"/>
    <w:p w14:paraId="52FDD56E" w14:textId="77777777" w:rsidR="0038425B" w:rsidRDefault="003842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4D127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56863664">
    <w:abstractNumId w:val="13"/>
  </w:num>
  <w:num w:numId="2" w16cid:durableId="1808475658">
    <w:abstractNumId w:val="14"/>
  </w:num>
  <w:num w:numId="3" w16cid:durableId="1756708164">
    <w:abstractNumId w:val="4"/>
  </w:num>
  <w:num w:numId="4" w16cid:durableId="1018506680">
    <w:abstractNumId w:val="19"/>
  </w:num>
  <w:num w:numId="5" w16cid:durableId="1477067751">
    <w:abstractNumId w:val="10"/>
  </w:num>
  <w:num w:numId="6" w16cid:durableId="1703900002">
    <w:abstractNumId w:val="16"/>
  </w:num>
  <w:num w:numId="7" w16cid:durableId="1649938462">
    <w:abstractNumId w:val="7"/>
  </w:num>
  <w:num w:numId="8" w16cid:durableId="1322385927">
    <w:abstractNumId w:val="18"/>
  </w:num>
  <w:num w:numId="9" w16cid:durableId="585656588">
    <w:abstractNumId w:val="15"/>
  </w:num>
  <w:num w:numId="10" w16cid:durableId="1367177493">
    <w:abstractNumId w:val="0"/>
  </w:num>
  <w:num w:numId="11" w16cid:durableId="1727992979">
    <w:abstractNumId w:val="9"/>
  </w:num>
  <w:num w:numId="12" w16cid:durableId="2076003997">
    <w:abstractNumId w:val="17"/>
  </w:num>
  <w:num w:numId="13" w16cid:durableId="747657375">
    <w:abstractNumId w:val="12"/>
  </w:num>
  <w:num w:numId="14" w16cid:durableId="1788045813">
    <w:abstractNumId w:val="8"/>
  </w:num>
  <w:num w:numId="15" w16cid:durableId="846559986">
    <w:abstractNumId w:val="11"/>
  </w:num>
  <w:num w:numId="16" w16cid:durableId="559481541">
    <w:abstractNumId w:val="6"/>
  </w:num>
  <w:num w:numId="17" w16cid:durableId="517038431">
    <w:abstractNumId w:val="2"/>
  </w:num>
  <w:num w:numId="18" w16cid:durableId="1049383781">
    <w:abstractNumId w:val="3"/>
  </w:num>
  <w:num w:numId="19" w16cid:durableId="143739122">
    <w:abstractNumId w:val="1"/>
  </w:num>
  <w:num w:numId="20" w16cid:durableId="4501012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809"/>
    <w:rsid w:val="000111BE"/>
    <w:rsid w:val="00017D18"/>
    <w:rsid w:val="00020194"/>
    <w:rsid w:val="00020963"/>
    <w:rsid w:val="00032635"/>
    <w:rsid w:val="00033EE2"/>
    <w:rsid w:val="00052728"/>
    <w:rsid w:val="000544D3"/>
    <w:rsid w:val="000677CE"/>
    <w:rsid w:val="00072B37"/>
    <w:rsid w:val="00073D09"/>
    <w:rsid w:val="00075FD6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3552D"/>
    <w:rsid w:val="0025437D"/>
    <w:rsid w:val="00254B16"/>
    <w:rsid w:val="0025641C"/>
    <w:rsid w:val="00271BF0"/>
    <w:rsid w:val="00280436"/>
    <w:rsid w:val="00287884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27AA"/>
    <w:rsid w:val="002F5EA4"/>
    <w:rsid w:val="00300483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7E09"/>
    <w:rsid w:val="00382AD4"/>
    <w:rsid w:val="00383303"/>
    <w:rsid w:val="0038425B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112CE"/>
    <w:rsid w:val="0041392C"/>
    <w:rsid w:val="00420BE5"/>
    <w:rsid w:val="004318E3"/>
    <w:rsid w:val="00432CAA"/>
    <w:rsid w:val="004360D7"/>
    <w:rsid w:val="00444A2C"/>
    <w:rsid w:val="0044527B"/>
    <w:rsid w:val="00445EC9"/>
    <w:rsid w:val="00447586"/>
    <w:rsid w:val="004520EE"/>
    <w:rsid w:val="0046093E"/>
    <w:rsid w:val="00462989"/>
    <w:rsid w:val="0048078A"/>
    <w:rsid w:val="00490E1A"/>
    <w:rsid w:val="00490E74"/>
    <w:rsid w:val="004C1CD2"/>
    <w:rsid w:val="004C602E"/>
    <w:rsid w:val="004C7D8E"/>
    <w:rsid w:val="004D7557"/>
    <w:rsid w:val="004E431E"/>
    <w:rsid w:val="004E4841"/>
    <w:rsid w:val="004F445B"/>
    <w:rsid w:val="005022D0"/>
    <w:rsid w:val="00505E42"/>
    <w:rsid w:val="00510CE7"/>
    <w:rsid w:val="00510DC5"/>
    <w:rsid w:val="0051693B"/>
    <w:rsid w:val="005176E7"/>
    <w:rsid w:val="00523ADD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C"/>
    <w:rsid w:val="005A04B0"/>
    <w:rsid w:val="005A2DF1"/>
    <w:rsid w:val="005A4F7F"/>
    <w:rsid w:val="005B4D24"/>
    <w:rsid w:val="005C02F5"/>
    <w:rsid w:val="005C2271"/>
    <w:rsid w:val="005C4FA2"/>
    <w:rsid w:val="005C5081"/>
    <w:rsid w:val="005C7B0C"/>
    <w:rsid w:val="005E35DD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2FB7"/>
    <w:rsid w:val="007D4A42"/>
    <w:rsid w:val="007E0174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63CC"/>
    <w:rsid w:val="00856ED3"/>
    <w:rsid w:val="00872A8F"/>
    <w:rsid w:val="00875530"/>
    <w:rsid w:val="008833C8"/>
    <w:rsid w:val="00886349"/>
    <w:rsid w:val="00890690"/>
    <w:rsid w:val="00895E8A"/>
    <w:rsid w:val="008A583D"/>
    <w:rsid w:val="008B55D0"/>
    <w:rsid w:val="008C593E"/>
    <w:rsid w:val="008E40ED"/>
    <w:rsid w:val="008F769D"/>
    <w:rsid w:val="009036A4"/>
    <w:rsid w:val="009052EC"/>
    <w:rsid w:val="0091566A"/>
    <w:rsid w:val="00924B6D"/>
    <w:rsid w:val="00930186"/>
    <w:rsid w:val="0093359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81B25"/>
    <w:rsid w:val="009913AC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42AD"/>
    <w:rsid w:val="009D7994"/>
    <w:rsid w:val="009D7A32"/>
    <w:rsid w:val="009E1F27"/>
    <w:rsid w:val="009E53F9"/>
    <w:rsid w:val="00A0354F"/>
    <w:rsid w:val="00A11178"/>
    <w:rsid w:val="00A17A0E"/>
    <w:rsid w:val="00A23E66"/>
    <w:rsid w:val="00A24001"/>
    <w:rsid w:val="00A32B7F"/>
    <w:rsid w:val="00A37EFC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5423C"/>
    <w:rsid w:val="00B611ED"/>
    <w:rsid w:val="00B62A5D"/>
    <w:rsid w:val="00B66E56"/>
    <w:rsid w:val="00B751E7"/>
    <w:rsid w:val="00B76E4B"/>
    <w:rsid w:val="00B8508D"/>
    <w:rsid w:val="00B86001"/>
    <w:rsid w:val="00B8664A"/>
    <w:rsid w:val="00B95901"/>
    <w:rsid w:val="00BA5B70"/>
    <w:rsid w:val="00BA6A08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30D0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A0802"/>
    <w:rsid w:val="00CB0681"/>
    <w:rsid w:val="00CB09B9"/>
    <w:rsid w:val="00CB2A9C"/>
    <w:rsid w:val="00CC43E8"/>
    <w:rsid w:val="00CE2516"/>
    <w:rsid w:val="00CE40D2"/>
    <w:rsid w:val="00CE4583"/>
    <w:rsid w:val="00CF265F"/>
    <w:rsid w:val="00CF513D"/>
    <w:rsid w:val="00D02DB9"/>
    <w:rsid w:val="00D0337F"/>
    <w:rsid w:val="00D05833"/>
    <w:rsid w:val="00D12ED4"/>
    <w:rsid w:val="00D15D21"/>
    <w:rsid w:val="00D170E3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42110"/>
    <w:rsid w:val="00E47E0E"/>
    <w:rsid w:val="00E607EE"/>
    <w:rsid w:val="00E6148A"/>
    <w:rsid w:val="00E67430"/>
    <w:rsid w:val="00E74415"/>
    <w:rsid w:val="00E81B2B"/>
    <w:rsid w:val="00E82DB3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5625"/>
    <w:rsid w:val="00F24E23"/>
    <w:rsid w:val="00F26380"/>
    <w:rsid w:val="00F26F95"/>
    <w:rsid w:val="00F36BC5"/>
    <w:rsid w:val="00F434ED"/>
    <w:rsid w:val="00F53D01"/>
    <w:rsid w:val="00F622E0"/>
    <w:rsid w:val="00F64489"/>
    <w:rsid w:val="00F702EE"/>
    <w:rsid w:val="00F757C3"/>
    <w:rsid w:val="00F83567"/>
    <w:rsid w:val="00FA7809"/>
    <w:rsid w:val="00FB6FE6"/>
    <w:rsid w:val="00FC0CD7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DF7B759"/>
  <w15:chartTrackingRefBased/>
  <w15:docId w15:val="{68F71FF8-F790-4C65-9F4D-040996F9F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FA7809"/>
    <w:rPr>
      <w:sz w:val="16"/>
      <w:szCs w:val="16"/>
    </w:rPr>
  </w:style>
  <w:style w:type="paragraph" w:styleId="CommentText">
    <w:name w:val="annotation text"/>
    <w:basedOn w:val="Normal"/>
    <w:link w:val="CommentTextChar"/>
    <w:rsid w:val="00FA7809"/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A78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customXml/itemProps2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D39F2B-3597-4C7A-BB63-7F3AF71FBED9}"/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1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Assessment schedule (LCS-L3)</vt:lpstr>
    </vt:vector>
  </TitlesOfParts>
  <Company>CPCAB</Company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CST-L3 Case Study Presentation Template</dc:title>
  <dc:subject/>
  <dc:creator>Windows User</dc:creator>
  <cp:keywords/>
  <dc:description/>
  <cp:lastModifiedBy>Liz Nicholl</cp:lastModifiedBy>
  <cp:revision>4</cp:revision>
  <cp:lastPrinted>2006-06-27T08:53:00Z</cp:lastPrinted>
  <dcterms:created xsi:type="dcterms:W3CDTF">2020-07-07T10:09:00Z</dcterms:created>
  <dcterms:modified xsi:type="dcterms:W3CDTF">2022-07-07T13:20:00Z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